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1B6" w:rsidRDefault="00C85240">
      <w:r>
        <w:t xml:space="preserve">AVTAL RÖRANDE </w:t>
      </w:r>
      <w:r w:rsidR="00F516D0">
        <w:t>SLÄNTAVFASAT DIKE</w:t>
      </w:r>
      <w:r w:rsidR="006F22A6">
        <w:t>/TVÅSTEGSDIKE</w:t>
      </w:r>
    </w:p>
    <w:p w:rsidR="00F061B6" w:rsidRDefault="006F22A6">
      <w:proofErr w:type="spellStart"/>
      <w:r>
        <w:t>Höje</w:t>
      </w:r>
      <w:proofErr w:type="spellEnd"/>
      <w:r>
        <w:t xml:space="preserve"> å</w:t>
      </w:r>
      <w:r w:rsidR="00F061B6">
        <w:t xml:space="preserve"> vattenråd driver </w:t>
      </w:r>
      <w:r w:rsidR="00C85240">
        <w:t xml:space="preserve">på </w:t>
      </w:r>
      <w:r>
        <w:t>uppdrag</w:t>
      </w:r>
      <w:r w:rsidR="00F061B6">
        <w:t xml:space="preserve"> av Lomma, Lund</w:t>
      </w:r>
      <w:r>
        <w:t>, Staffanstorps</w:t>
      </w:r>
      <w:r w:rsidR="00F061B6">
        <w:t xml:space="preserve"> och </w:t>
      </w:r>
      <w:r>
        <w:t>Svedala</w:t>
      </w:r>
      <w:r w:rsidR="00F061B6">
        <w:t xml:space="preserve"> kommuner </w:t>
      </w:r>
      <w:proofErr w:type="spellStart"/>
      <w:r>
        <w:t>Höje</w:t>
      </w:r>
      <w:proofErr w:type="spellEnd"/>
      <w:r>
        <w:t xml:space="preserve"> å åtgärds</w:t>
      </w:r>
      <w:r w:rsidR="00F061B6">
        <w:t xml:space="preserve">program som syftar till att förbättra vattenkvaliteten och berika naturmiljön i och invid vattendragen inom </w:t>
      </w:r>
      <w:proofErr w:type="spellStart"/>
      <w:r>
        <w:t>Höje</w:t>
      </w:r>
      <w:proofErr w:type="spellEnd"/>
      <w:r>
        <w:t xml:space="preserve"> å</w:t>
      </w:r>
      <w:r w:rsidR="00F061B6">
        <w:t xml:space="preserve"> avrinningsområde. Med anledning av detta har mel</w:t>
      </w:r>
      <w:r w:rsidR="00227958">
        <w:t xml:space="preserve">lan markägare </w:t>
      </w:r>
      <w:r>
        <w:t>NN</w:t>
      </w:r>
      <w:r w:rsidR="00227958">
        <w:t xml:space="preserve"> </w:t>
      </w:r>
      <w:r w:rsidR="00F061B6">
        <w:t xml:space="preserve">och </w:t>
      </w:r>
      <w:r>
        <w:t>NN</w:t>
      </w:r>
      <w:r w:rsidR="00DD4790">
        <w:t xml:space="preserve"> </w:t>
      </w:r>
      <w:r w:rsidR="00F061B6">
        <w:t>kommun träffats följande avtal.</w:t>
      </w:r>
    </w:p>
    <w:p w:rsidR="00D47BBE" w:rsidRDefault="00F061B6" w:rsidP="0066077F">
      <w:pPr>
        <w:pStyle w:val="Liststycke"/>
        <w:numPr>
          <w:ilvl w:val="0"/>
          <w:numId w:val="1"/>
        </w:numPr>
        <w:spacing w:after="120"/>
      </w:pPr>
      <w:r>
        <w:t xml:space="preserve">Markägaren upplåter </w:t>
      </w:r>
      <w:r w:rsidR="006F22A6" w:rsidRPr="006F22A6">
        <w:t>XX</w:t>
      </w:r>
      <w:r w:rsidR="00227958" w:rsidRPr="006F22A6">
        <w:t xml:space="preserve"> ha av sin fastighet </w:t>
      </w:r>
      <w:r w:rsidR="006F22A6" w:rsidRPr="006F22A6">
        <w:t>XX</w:t>
      </w:r>
      <w:r w:rsidRPr="006F22A6">
        <w:t xml:space="preserve"> för </w:t>
      </w:r>
      <w:r w:rsidR="00F516D0">
        <w:t xml:space="preserve">avfasning av </w:t>
      </w:r>
      <w:proofErr w:type="spellStart"/>
      <w:r w:rsidR="00F516D0">
        <w:t>kantzon</w:t>
      </w:r>
      <w:proofErr w:type="spellEnd"/>
      <w:r w:rsidR="006F22A6">
        <w:t xml:space="preserve">/anläggning av tvåstegsdike </w:t>
      </w:r>
      <w:r w:rsidR="00F516D0">
        <w:t xml:space="preserve">mot </w:t>
      </w:r>
      <w:proofErr w:type="spellStart"/>
      <w:r w:rsidR="006F22A6">
        <w:t>Höje</w:t>
      </w:r>
      <w:proofErr w:type="spellEnd"/>
      <w:r w:rsidR="006F22A6">
        <w:t xml:space="preserve"> å</w:t>
      </w:r>
      <w:r w:rsidR="00F516D0">
        <w:t xml:space="preserve"> </w:t>
      </w:r>
      <w:r w:rsidR="00EE6E67" w:rsidRPr="00EE6E67">
        <w:rPr>
          <w:rFonts w:cs="Arial"/>
        </w:rPr>
        <w:t xml:space="preserve">i enlighet med </w:t>
      </w:r>
      <w:r w:rsidR="003D6CE0">
        <w:rPr>
          <w:rFonts w:cs="Arial"/>
        </w:rPr>
        <w:t>kart</w:t>
      </w:r>
      <w:r w:rsidR="002D0AA9">
        <w:rPr>
          <w:rFonts w:cs="Arial"/>
        </w:rPr>
        <w:t>or</w:t>
      </w:r>
      <w:r w:rsidR="00EE6E67" w:rsidRPr="00EE6E67">
        <w:rPr>
          <w:rFonts w:cs="Arial"/>
        </w:rPr>
        <w:t xml:space="preserve"> i bilaga </w:t>
      </w:r>
      <w:r w:rsidR="003D6CE0">
        <w:rPr>
          <w:rFonts w:cs="Arial"/>
        </w:rPr>
        <w:t xml:space="preserve">1 och </w:t>
      </w:r>
      <w:r w:rsidR="00EE6E67" w:rsidRPr="00EE6E67">
        <w:rPr>
          <w:rFonts w:cs="Arial"/>
        </w:rPr>
        <w:t>2</w:t>
      </w:r>
      <w:r>
        <w:t>.</w:t>
      </w:r>
    </w:p>
    <w:p w:rsidR="00D47BBE" w:rsidRPr="00D47BBE" w:rsidRDefault="00F061B6" w:rsidP="009B2087">
      <w:pPr>
        <w:pStyle w:val="Liststycke"/>
        <w:numPr>
          <w:ilvl w:val="0"/>
          <w:numId w:val="1"/>
        </w:numPr>
        <w:spacing w:beforeLines="60" w:before="144" w:after="120"/>
        <w:ind w:left="714" w:hanging="357"/>
      </w:pPr>
      <w:r w:rsidRPr="00D47BBE">
        <w:t xml:space="preserve">Avtalet gäller i </w:t>
      </w:r>
      <w:r w:rsidR="00391668" w:rsidRPr="00D47BBE">
        <w:t>20 år</w:t>
      </w:r>
      <w:r w:rsidRPr="00D47BBE">
        <w:t xml:space="preserve"> från och med </w:t>
      </w:r>
      <w:r w:rsidRPr="006F22A6">
        <w:t>20</w:t>
      </w:r>
      <w:r w:rsidR="006F22A6">
        <w:t>xx</w:t>
      </w:r>
      <w:r w:rsidRPr="006F22A6">
        <w:t xml:space="preserve">-xx-xx till </w:t>
      </w:r>
      <w:r w:rsidR="00391668" w:rsidRPr="006F22A6">
        <w:t>och med</w:t>
      </w:r>
      <w:r w:rsidRPr="006F22A6">
        <w:t xml:space="preserve"> 20</w:t>
      </w:r>
      <w:r w:rsidR="006F22A6">
        <w:t>xx</w:t>
      </w:r>
      <w:r w:rsidRPr="006F22A6">
        <w:t xml:space="preserve">-xx-xx. </w:t>
      </w:r>
      <w:r w:rsidRPr="00D47BBE">
        <w:t xml:space="preserve">Avtalet upphör att gälla vid </w:t>
      </w:r>
      <w:r w:rsidR="007B0415" w:rsidRPr="00D47BBE">
        <w:t>avtals</w:t>
      </w:r>
      <w:r w:rsidRPr="00D47BBE">
        <w:t>tidens utgång.</w:t>
      </w:r>
      <w:r w:rsidR="00D47BBE" w:rsidRPr="00D47BBE">
        <w:rPr>
          <w:rFonts w:cs="Arial"/>
        </w:rPr>
        <w:t xml:space="preserve"> </w:t>
      </w:r>
    </w:p>
    <w:p w:rsidR="00F516D0" w:rsidRPr="00F516D0" w:rsidRDefault="001F037F" w:rsidP="009B2087">
      <w:pPr>
        <w:pStyle w:val="Liststycke"/>
        <w:numPr>
          <w:ilvl w:val="0"/>
          <w:numId w:val="1"/>
        </w:numPr>
        <w:spacing w:beforeLines="60" w:before="144" w:after="120"/>
        <w:ind w:left="714" w:hanging="357"/>
        <w:rPr>
          <w:rFonts w:cs="Arial"/>
          <w:bCs/>
        </w:rPr>
      </w:pPr>
      <w:r>
        <w:rPr>
          <w:rFonts w:cs="Arial"/>
        </w:rPr>
        <w:t>Dikesprofil med dikesslänt</w:t>
      </w:r>
      <w:r w:rsidR="00F516D0">
        <w:rPr>
          <w:rFonts w:cs="Arial"/>
        </w:rPr>
        <w:t xml:space="preserve"> som </w:t>
      </w:r>
      <w:r w:rsidR="006F22A6">
        <w:rPr>
          <w:rFonts w:cs="Arial"/>
        </w:rPr>
        <w:t>anläggs i överensstämmelse med M</w:t>
      </w:r>
      <w:r w:rsidR="00F516D0">
        <w:rPr>
          <w:rFonts w:cs="Arial"/>
        </w:rPr>
        <w:t xml:space="preserve">ark- och miljödomstolens omprövningsbeslut </w:t>
      </w:r>
      <w:proofErr w:type="spellStart"/>
      <w:r w:rsidR="006F22A6">
        <w:rPr>
          <w:rFonts w:cs="Arial"/>
        </w:rPr>
        <w:t>xxxx</w:t>
      </w:r>
      <w:proofErr w:type="spellEnd"/>
      <w:r w:rsidR="00F516D0">
        <w:rPr>
          <w:rFonts w:cs="Arial"/>
        </w:rPr>
        <w:t xml:space="preserve"> får inte ändras aktivt utan kommunens skriftliga medgivande. Om sådan ändring ska utföras kan denna kräva omprövning av tillstånd i domstol.</w:t>
      </w:r>
    </w:p>
    <w:p w:rsidR="000D2E45" w:rsidRPr="000D2E45" w:rsidRDefault="00D11010" w:rsidP="009B2087">
      <w:pPr>
        <w:pStyle w:val="Liststycke"/>
        <w:numPr>
          <w:ilvl w:val="0"/>
          <w:numId w:val="1"/>
        </w:numPr>
        <w:spacing w:beforeLines="60" w:before="144" w:after="120"/>
        <w:ind w:left="714" w:hanging="357"/>
        <w:rPr>
          <w:rFonts w:cs="Arial"/>
          <w:bCs/>
        </w:rPr>
      </w:pPr>
      <w:r>
        <w:rPr>
          <w:rFonts w:cs="Arial"/>
          <w:bCs/>
        </w:rPr>
        <w:t>Underhåll och skötsel av dikningsföretaget följer de skyldigheter och rättigheter som finns för dikningsföretaget.</w:t>
      </w:r>
    </w:p>
    <w:p w:rsidR="00F061B6" w:rsidRDefault="00DB546A" w:rsidP="009B2087">
      <w:pPr>
        <w:pStyle w:val="Liststycke"/>
        <w:numPr>
          <w:ilvl w:val="0"/>
          <w:numId w:val="1"/>
        </w:numPr>
        <w:spacing w:beforeLines="60" w:before="144" w:after="120"/>
        <w:ind w:left="714" w:hanging="357"/>
      </w:pPr>
      <w:r>
        <w:t>Kommunen betalar</w:t>
      </w:r>
      <w:r w:rsidR="00CA762A">
        <w:t>,</w:t>
      </w:r>
      <w:r w:rsidR="00ED5B73">
        <w:t xml:space="preserve"> genom </w:t>
      </w:r>
      <w:proofErr w:type="spellStart"/>
      <w:r w:rsidR="006F22A6">
        <w:t>Höje</w:t>
      </w:r>
      <w:proofErr w:type="spellEnd"/>
      <w:r w:rsidR="006F22A6">
        <w:t xml:space="preserve"> å</w:t>
      </w:r>
      <w:r w:rsidR="00B0222C">
        <w:t xml:space="preserve"> vattenråd</w:t>
      </w:r>
      <w:r w:rsidR="00702BB8">
        <w:t>,</w:t>
      </w:r>
      <w:r w:rsidR="00B0222C">
        <w:t xml:space="preserve"> </w:t>
      </w:r>
      <w:r w:rsidR="00CA762A">
        <w:t xml:space="preserve">en </w:t>
      </w:r>
      <w:r>
        <w:t>marker</w:t>
      </w:r>
      <w:r w:rsidR="00CA762A">
        <w:t xml:space="preserve">sättning på </w:t>
      </w:r>
      <w:r w:rsidR="006F22A6" w:rsidRPr="006F22A6">
        <w:t xml:space="preserve">x </w:t>
      </w:r>
      <w:r w:rsidR="00CA762A" w:rsidRPr="006F22A6">
        <w:t>kr</w:t>
      </w:r>
      <w:r w:rsidR="00270305" w:rsidRPr="006F22A6">
        <w:t xml:space="preserve"> till </w:t>
      </w:r>
      <w:r w:rsidR="00270305">
        <w:t xml:space="preserve">markägaren. Ersättningen </w:t>
      </w:r>
      <w:r w:rsidR="00CA762A">
        <w:t>utbetalas senast 4 veckor efter det att detta avtal undertecknats av båda parter.</w:t>
      </w:r>
      <w:r w:rsidR="009969D1">
        <w:t xml:space="preserve"> </w:t>
      </w:r>
    </w:p>
    <w:p w:rsidR="00E92DE8" w:rsidRDefault="00CA762A" w:rsidP="009B2087">
      <w:pPr>
        <w:pStyle w:val="Liststycke"/>
        <w:numPr>
          <w:ilvl w:val="0"/>
          <w:numId w:val="1"/>
        </w:numPr>
        <w:spacing w:beforeLines="60" w:before="144" w:after="120"/>
        <w:ind w:left="714" w:hanging="357"/>
      </w:pPr>
      <w:r>
        <w:t>Jakt och fiskerätten berörs inte av avtalet</w:t>
      </w:r>
      <w:r w:rsidR="00D11010">
        <w:t>.</w:t>
      </w:r>
    </w:p>
    <w:p w:rsidR="00E56C4F" w:rsidRDefault="0066077F" w:rsidP="0066077F">
      <w:pPr>
        <w:pStyle w:val="Liststycke"/>
        <w:numPr>
          <w:ilvl w:val="0"/>
          <w:numId w:val="1"/>
        </w:numPr>
        <w:spacing w:before="120" w:after="120"/>
        <w:ind w:left="714" w:hanging="357"/>
      </w:pPr>
      <w:r>
        <w:t xml:space="preserve">För underhåll och skötsel gäller för markägaren följande (utöver vad som anges under punkt 4.): </w:t>
      </w:r>
    </w:p>
    <w:p w:rsidR="00383E7B" w:rsidRDefault="00D11010" w:rsidP="0066077F">
      <w:pPr>
        <w:pStyle w:val="Liststycke"/>
        <w:numPr>
          <w:ilvl w:val="0"/>
          <w:numId w:val="2"/>
        </w:numPr>
        <w:spacing w:after="120"/>
      </w:pPr>
      <w:r>
        <w:t xml:space="preserve">Slänter och </w:t>
      </w:r>
      <w:proofErr w:type="spellStart"/>
      <w:r>
        <w:t>kantzon</w:t>
      </w:r>
      <w:proofErr w:type="spellEnd"/>
      <w:r>
        <w:t xml:space="preserve"> som omger diket</w:t>
      </w:r>
      <w:r w:rsidR="00E56C4F">
        <w:t xml:space="preserve"> ska </w:t>
      </w:r>
      <w:r w:rsidR="006F22A6">
        <w:t>vara bevuxna</w:t>
      </w:r>
      <w:r w:rsidR="00AD41E1">
        <w:t xml:space="preserve"> med gräs och örter.</w:t>
      </w:r>
      <w:r>
        <w:t xml:space="preserve"> För vattendraget skuggande buskar och träd tillåts.</w:t>
      </w:r>
    </w:p>
    <w:p w:rsidR="00E56C4F" w:rsidRDefault="00E56C4F" w:rsidP="0066077F">
      <w:pPr>
        <w:pStyle w:val="Liststycke"/>
        <w:numPr>
          <w:ilvl w:val="0"/>
          <w:numId w:val="2"/>
        </w:numPr>
        <w:spacing w:after="120"/>
      </w:pPr>
      <w:r>
        <w:t>Markägaren har rätt att slå gräset och</w:t>
      </w:r>
      <w:r w:rsidR="00DC3F31">
        <w:t xml:space="preserve"> </w:t>
      </w:r>
      <w:r w:rsidR="00FF2D01">
        <w:t xml:space="preserve">ska </w:t>
      </w:r>
      <w:r>
        <w:t>beskära eller ta bort träd och buskar för</w:t>
      </w:r>
      <w:r w:rsidR="006A57D0">
        <w:t xml:space="preserve"> a</w:t>
      </w:r>
      <w:r>
        <w:t>tt förhindra att dessa breder ut sig på ett icke önskvärt sätt. Höskörden och eventuell ved tillfaller markägaren.</w:t>
      </w:r>
    </w:p>
    <w:p w:rsidR="00E56C4F" w:rsidRPr="00751B43" w:rsidRDefault="00751B43" w:rsidP="0066077F">
      <w:pPr>
        <w:pStyle w:val="Liststycke"/>
        <w:numPr>
          <w:ilvl w:val="0"/>
          <w:numId w:val="2"/>
        </w:numPr>
        <w:spacing w:after="120"/>
      </w:pPr>
      <w:r w:rsidRPr="00751B43">
        <w:t xml:space="preserve">Beträffande utfodring </w:t>
      </w:r>
      <w:r w:rsidR="00E56C4F" w:rsidRPr="00751B43">
        <w:t>av t ex fisk, fåglar, kräftor, vildsvin, klövvilt eller andra djur</w:t>
      </w:r>
      <w:r w:rsidR="008B11E5" w:rsidRPr="00751B43">
        <w:t xml:space="preserve"> </w:t>
      </w:r>
      <w:r w:rsidR="00FF2D01" w:rsidRPr="00751B43">
        <w:t xml:space="preserve">inom </w:t>
      </w:r>
      <w:r w:rsidR="00D11010">
        <w:t>avtalsområdet</w:t>
      </w:r>
      <w:r w:rsidR="00FF2D01" w:rsidRPr="00751B43">
        <w:t xml:space="preserve"> gäller Länsstyrelsens </w:t>
      </w:r>
      <w:r w:rsidR="00CF5A8C">
        <w:t xml:space="preserve">aktuella </w:t>
      </w:r>
      <w:r w:rsidR="00FF2D01" w:rsidRPr="00751B43">
        <w:t>policy</w:t>
      </w:r>
      <w:r w:rsidR="00716C89">
        <w:t>/riktlinjer</w:t>
      </w:r>
      <w:r w:rsidR="00FF2D01" w:rsidRPr="00751B43">
        <w:t xml:space="preserve"> för utfodring</w:t>
      </w:r>
      <w:r w:rsidR="009501B7">
        <w:t xml:space="preserve"> vid våtmark</w:t>
      </w:r>
      <w:r w:rsidR="006F22A6">
        <w:t xml:space="preserve"> (Bilaga 3)</w:t>
      </w:r>
      <w:r w:rsidR="00E56C4F" w:rsidRPr="00751B43">
        <w:t>.</w:t>
      </w:r>
    </w:p>
    <w:p w:rsidR="001356F0" w:rsidRPr="001356F0" w:rsidRDefault="001356F0" w:rsidP="0066077F">
      <w:pPr>
        <w:pStyle w:val="Liststycke"/>
        <w:numPr>
          <w:ilvl w:val="0"/>
          <w:numId w:val="2"/>
        </w:numPr>
        <w:spacing w:after="120"/>
      </w:pPr>
      <w:r>
        <w:t xml:space="preserve">I de fall markägaren har ett skötselavtal med Länsstyrelsen för </w:t>
      </w:r>
      <w:r w:rsidR="00D11010">
        <w:t>skyddszon eller våtmark</w:t>
      </w:r>
      <w:r>
        <w:t xml:space="preserve"> gäller </w:t>
      </w:r>
      <w:r w:rsidR="00A171C2">
        <w:t xml:space="preserve">även </w:t>
      </w:r>
      <w:r>
        <w:t>de åtaganden som finns i skötselavtalet.</w:t>
      </w:r>
    </w:p>
    <w:p w:rsidR="00383E7B" w:rsidRDefault="00AD41E1" w:rsidP="0066077F">
      <w:pPr>
        <w:pStyle w:val="Liststycke"/>
        <w:numPr>
          <w:ilvl w:val="0"/>
          <w:numId w:val="1"/>
        </w:numPr>
        <w:spacing w:after="120"/>
        <w:ind w:left="709" w:hanging="283"/>
      </w:pPr>
      <w:r>
        <w:t>I</w:t>
      </w:r>
      <w:r w:rsidR="00E53E59">
        <w:t>nom området som avtalet omfattar</w:t>
      </w:r>
      <w:r>
        <w:t xml:space="preserve"> får markägaren inte:</w:t>
      </w:r>
    </w:p>
    <w:p w:rsidR="00383E7B" w:rsidRDefault="00383E7B" w:rsidP="0066077F">
      <w:pPr>
        <w:pStyle w:val="Liststycke"/>
        <w:numPr>
          <w:ilvl w:val="0"/>
          <w:numId w:val="6"/>
        </w:numPr>
        <w:spacing w:after="120"/>
        <w:ind w:left="709" w:firstLine="0"/>
      </w:pPr>
      <w:r>
        <w:t>Plöja upp marken</w:t>
      </w:r>
      <w:r w:rsidR="00AD41E1">
        <w:t>.</w:t>
      </w:r>
    </w:p>
    <w:p w:rsidR="001A5834" w:rsidRDefault="00E53E59" w:rsidP="0066077F">
      <w:pPr>
        <w:pStyle w:val="Liststycke"/>
        <w:numPr>
          <w:ilvl w:val="0"/>
          <w:numId w:val="6"/>
        </w:numPr>
        <w:spacing w:after="120"/>
        <w:ind w:left="709" w:firstLine="0"/>
      </w:pPr>
      <w:r>
        <w:t>S</w:t>
      </w:r>
      <w:r w:rsidR="008C73B1">
        <w:t xml:space="preserve">prida </w:t>
      </w:r>
      <w:r w:rsidR="001A5834">
        <w:t>gödsel eller b</w:t>
      </w:r>
      <w:r w:rsidR="008C73B1">
        <w:t>ekämpningsmedel</w:t>
      </w:r>
      <w:r w:rsidR="00AD41E1">
        <w:t>.</w:t>
      </w:r>
      <w:r w:rsidR="008C73B1">
        <w:t xml:space="preserve"> </w:t>
      </w:r>
    </w:p>
    <w:p w:rsidR="00AD41E1" w:rsidRDefault="00AD41E1" w:rsidP="0066077F">
      <w:pPr>
        <w:pStyle w:val="Liststycke"/>
        <w:numPr>
          <w:ilvl w:val="0"/>
          <w:numId w:val="6"/>
        </w:numPr>
        <w:spacing w:after="120"/>
        <w:ind w:left="1276" w:hanging="567"/>
      </w:pPr>
      <w:r>
        <w:t>P</w:t>
      </w:r>
      <w:r w:rsidRPr="00751B43">
        <w:t>lantera in eller sätta ut fisk, fågel, kräftor eller andra djur inom avtalsområdet utan tillstånd från Länsstyrelsen.</w:t>
      </w:r>
    </w:p>
    <w:p w:rsidR="008F1D8E" w:rsidRPr="006F3544" w:rsidRDefault="00A95A4B" w:rsidP="0066077F">
      <w:pPr>
        <w:pStyle w:val="Liststycke"/>
        <w:numPr>
          <w:ilvl w:val="0"/>
          <w:numId w:val="1"/>
        </w:numPr>
        <w:spacing w:after="120"/>
      </w:pPr>
      <w:r w:rsidRPr="006F3544">
        <w:t>Avsteg från detta avtal får inte göras såvida inte överenskommelse om detta skett mellan markägaren och kommunen</w:t>
      </w:r>
      <w:r w:rsidRPr="00704780">
        <w:t xml:space="preserve">. Om markägaren bryter mot avtalet kan kommunen begära att </w:t>
      </w:r>
      <w:r w:rsidRPr="00704780">
        <w:lastRenderedPageBreak/>
        <w:t xml:space="preserve">utbetald markersättning </w:t>
      </w:r>
      <w:r w:rsidR="006056A0">
        <w:t>samt</w:t>
      </w:r>
      <w:r w:rsidRPr="00704780">
        <w:t xml:space="preserve"> </w:t>
      </w:r>
      <w:r w:rsidR="006056A0">
        <w:t xml:space="preserve">kostnader för </w:t>
      </w:r>
      <w:r w:rsidR="009501B7">
        <w:t>avfasningen av kantzonerna</w:t>
      </w:r>
      <w:r w:rsidR="00A171C2">
        <w:t>/anläggning av tvåstegsdiket</w:t>
      </w:r>
      <w:r w:rsidR="006056A0">
        <w:t xml:space="preserve"> betalas tillbaka</w:t>
      </w:r>
      <w:r w:rsidRPr="00704780">
        <w:t>.</w:t>
      </w:r>
    </w:p>
    <w:p w:rsidR="008F1D8E" w:rsidRDefault="00763287" w:rsidP="0066077F">
      <w:pPr>
        <w:pStyle w:val="Liststycke"/>
        <w:numPr>
          <w:ilvl w:val="0"/>
          <w:numId w:val="1"/>
        </w:numPr>
        <w:spacing w:after="120"/>
      </w:pPr>
      <w:r w:rsidRPr="006F3544">
        <w:t>Markägaren förbinder sig att vid överlåtelse av fastigheten göra förbehåll för detta avtals bestånd</w:t>
      </w:r>
      <w:r>
        <w:t>.</w:t>
      </w:r>
    </w:p>
    <w:p w:rsidR="002C2F82" w:rsidRPr="00A171C2" w:rsidRDefault="00323A85" w:rsidP="0066077F">
      <w:pPr>
        <w:pStyle w:val="Liststycke"/>
        <w:numPr>
          <w:ilvl w:val="0"/>
          <w:numId w:val="1"/>
        </w:numPr>
        <w:spacing w:after="120"/>
      </w:pPr>
      <w:r w:rsidRPr="00A171C2">
        <w:rPr>
          <w:rFonts w:cs="Arial"/>
        </w:rPr>
        <w:t>Detta avtal</w:t>
      </w:r>
      <w:r w:rsidR="007D47AA" w:rsidRPr="00A171C2">
        <w:rPr>
          <w:rFonts w:cs="Arial"/>
        </w:rPr>
        <w:t xml:space="preserve"> kan skrivas</w:t>
      </w:r>
      <w:r w:rsidR="002C2F82" w:rsidRPr="00A171C2">
        <w:rPr>
          <w:rFonts w:cs="Arial"/>
        </w:rPr>
        <w:t xml:space="preserve"> in som en nyttjanderätt i fastighetsboken</w:t>
      </w:r>
      <w:r w:rsidR="00B953CD" w:rsidRPr="00A171C2">
        <w:rPr>
          <w:rFonts w:cs="Arial"/>
        </w:rPr>
        <w:t>.</w:t>
      </w:r>
    </w:p>
    <w:p w:rsidR="00F21C31" w:rsidRDefault="00763287" w:rsidP="00CE0F10">
      <w:pPr>
        <w:pStyle w:val="Liststycke"/>
        <w:numPr>
          <w:ilvl w:val="0"/>
          <w:numId w:val="1"/>
        </w:numPr>
        <w:spacing w:after="120"/>
      </w:pPr>
      <w:r>
        <w:t xml:space="preserve">Tvist med anledning av detta avtal ska avgöras av </w:t>
      </w:r>
      <w:r w:rsidR="00A74D27">
        <w:t xml:space="preserve">svensk </w:t>
      </w:r>
      <w:r>
        <w:t>domstol.</w:t>
      </w:r>
    </w:p>
    <w:p w:rsidR="00CE0F10" w:rsidRPr="00CE0F10" w:rsidRDefault="00CE0F10" w:rsidP="00CE0F10">
      <w:pPr>
        <w:pStyle w:val="Liststycke"/>
        <w:spacing w:after="120"/>
      </w:pPr>
    </w:p>
    <w:p w:rsidR="00857A1F" w:rsidRPr="00465689" w:rsidRDefault="00857A1F" w:rsidP="00857A1F">
      <w:pPr>
        <w:ind w:left="360"/>
        <w:rPr>
          <w:b/>
        </w:rPr>
      </w:pPr>
      <w:r w:rsidRPr="00465689">
        <w:rPr>
          <w:rFonts w:cs="Arial"/>
          <w:b/>
          <w:szCs w:val="18"/>
        </w:rPr>
        <w:t>Bilagor:</w:t>
      </w:r>
    </w:p>
    <w:p w:rsidR="00857A1F" w:rsidRPr="00857A1F" w:rsidRDefault="00857A1F" w:rsidP="00857A1F">
      <w:pPr>
        <w:ind w:firstLine="360"/>
        <w:rPr>
          <w:rFonts w:cs="Arial"/>
          <w:sz w:val="20"/>
          <w:szCs w:val="20"/>
        </w:rPr>
      </w:pPr>
      <w:r w:rsidRPr="00857A1F">
        <w:rPr>
          <w:rFonts w:cs="Arial"/>
          <w:sz w:val="20"/>
          <w:szCs w:val="20"/>
        </w:rPr>
        <w:t>1 – Översiktskarta</w:t>
      </w:r>
    </w:p>
    <w:p w:rsidR="00857A1F" w:rsidRPr="00857A1F" w:rsidRDefault="00857A1F" w:rsidP="00857A1F">
      <w:pPr>
        <w:ind w:firstLine="360"/>
        <w:rPr>
          <w:rFonts w:cs="Arial"/>
          <w:sz w:val="20"/>
          <w:szCs w:val="20"/>
        </w:rPr>
      </w:pPr>
      <w:r w:rsidRPr="00857A1F">
        <w:rPr>
          <w:rFonts w:cs="Arial"/>
          <w:sz w:val="20"/>
          <w:szCs w:val="20"/>
        </w:rPr>
        <w:t xml:space="preserve">2 – </w:t>
      </w:r>
      <w:r w:rsidR="005A1E70">
        <w:rPr>
          <w:rFonts w:cs="Arial"/>
          <w:sz w:val="20"/>
          <w:szCs w:val="20"/>
        </w:rPr>
        <w:t>Karta med avtalssträcka utmed Sularpsbäcken</w:t>
      </w:r>
    </w:p>
    <w:p w:rsidR="0047434D" w:rsidRDefault="00A171C2" w:rsidP="0047434D">
      <w:pPr>
        <w:ind w:left="360"/>
      </w:pPr>
      <w:r>
        <w:t>3 – Länsstyrelsens policy för utfodring vid dammar och våtmarker</w:t>
      </w:r>
    </w:p>
    <w:p w:rsidR="00A171C2" w:rsidRDefault="00A171C2" w:rsidP="0047434D">
      <w:pPr>
        <w:ind w:left="360"/>
      </w:pPr>
      <w:bookmarkStart w:id="0" w:name="_GoBack"/>
      <w:bookmarkEnd w:id="0"/>
    </w:p>
    <w:p w:rsidR="009745AE" w:rsidRPr="00465689" w:rsidRDefault="0047434D" w:rsidP="00A171C2">
      <w:pPr>
        <w:ind w:left="360"/>
        <w:rPr>
          <w:b/>
        </w:rPr>
      </w:pPr>
      <w:r w:rsidRPr="00465689">
        <w:rPr>
          <w:b/>
        </w:rPr>
        <w:t>Detta avtal har upprättats i två exemplar, varav parterna har tagit var sitt.</w:t>
      </w:r>
    </w:p>
    <w:p w:rsidR="009745AE" w:rsidRDefault="00A171C2" w:rsidP="00A171C2">
      <w:pPr>
        <w:spacing w:after="0"/>
        <w:ind w:firstLine="426"/>
        <w:rPr>
          <w:b/>
        </w:rPr>
      </w:pPr>
      <w:r>
        <w:rPr>
          <w:b/>
        </w:rPr>
        <w:t>Markägaren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9745AE" w:rsidRPr="009745AE">
        <w:rPr>
          <w:b/>
        </w:rPr>
        <w:t>Kommunen</w:t>
      </w:r>
    </w:p>
    <w:p w:rsidR="00A171C2" w:rsidRDefault="00A171C2" w:rsidP="00A171C2">
      <w:pPr>
        <w:tabs>
          <w:tab w:val="left" w:pos="5670"/>
        </w:tabs>
        <w:ind w:firstLine="426"/>
      </w:pPr>
    </w:p>
    <w:p w:rsidR="00227958" w:rsidRPr="00A171C2" w:rsidRDefault="00227958" w:rsidP="00A171C2">
      <w:pPr>
        <w:tabs>
          <w:tab w:val="left" w:pos="5245"/>
        </w:tabs>
        <w:ind w:firstLine="426"/>
      </w:pPr>
      <w:r w:rsidRPr="00A171C2">
        <w:t>Ort och datum</w:t>
      </w:r>
      <w:r w:rsidR="00A171C2">
        <w:tab/>
      </w:r>
      <w:r w:rsidRPr="00A171C2">
        <w:t>Ort och datum</w:t>
      </w:r>
    </w:p>
    <w:p w:rsidR="009745AE" w:rsidRPr="00A171C2" w:rsidRDefault="009745AE" w:rsidP="00A171C2">
      <w:pPr>
        <w:spacing w:after="0"/>
        <w:ind w:left="357" w:firstLine="426"/>
        <w:rPr>
          <w:b/>
        </w:rPr>
      </w:pPr>
    </w:p>
    <w:p w:rsidR="009745AE" w:rsidRPr="00A171C2" w:rsidRDefault="009745AE" w:rsidP="00A171C2">
      <w:pPr>
        <w:spacing w:after="0"/>
        <w:ind w:left="357" w:firstLine="426"/>
      </w:pPr>
    </w:p>
    <w:p w:rsidR="009745AE" w:rsidRPr="00A171C2" w:rsidRDefault="00227958" w:rsidP="00A171C2">
      <w:pPr>
        <w:spacing w:after="0"/>
        <w:ind w:firstLine="426"/>
      </w:pPr>
      <w:r w:rsidRPr="00A171C2">
        <w:t>Underskrift</w:t>
      </w:r>
      <w:r w:rsidRPr="00A171C2">
        <w:tab/>
        <w:t xml:space="preserve">                 </w:t>
      </w:r>
      <w:r w:rsidR="00A171C2">
        <w:tab/>
      </w:r>
      <w:r w:rsidR="00A171C2">
        <w:tab/>
      </w:r>
      <w:proofErr w:type="spellStart"/>
      <w:r w:rsidRPr="00A171C2">
        <w:t>Underskrift</w:t>
      </w:r>
      <w:proofErr w:type="spellEnd"/>
    </w:p>
    <w:p w:rsidR="00227958" w:rsidRPr="00A171C2" w:rsidRDefault="009745AE" w:rsidP="00227958">
      <w:pPr>
        <w:spacing w:after="0"/>
        <w:ind w:left="357"/>
      </w:pPr>
      <w:r w:rsidRPr="00A171C2">
        <w:tab/>
      </w:r>
      <w:r w:rsidRPr="00A171C2">
        <w:tab/>
      </w:r>
      <w:r w:rsidRPr="00A171C2">
        <w:tab/>
      </w:r>
    </w:p>
    <w:p w:rsidR="00BC485F" w:rsidRDefault="00BC485F" w:rsidP="00BC485F">
      <w:pPr>
        <w:spacing w:after="0"/>
        <w:ind w:left="357"/>
        <w:rPr>
          <w:b/>
        </w:rPr>
      </w:pPr>
      <w:r>
        <w:br w:type="page"/>
      </w:r>
      <w:r w:rsidR="009A3FE5" w:rsidRPr="00AD7141">
        <w:rPr>
          <w:b/>
        </w:rPr>
        <w:lastRenderedPageBreak/>
        <w:t>Bilaga 1, översiktskarta</w:t>
      </w:r>
      <w:r w:rsidR="009A3FE5">
        <w:rPr>
          <w:b/>
        </w:rPr>
        <w:t xml:space="preserve">, avfasade sträckor utmed Sularpsbäcken 2015 </w:t>
      </w:r>
      <w:r>
        <w:rPr>
          <w:noProof/>
          <w:lang w:eastAsia="sv-SE"/>
        </w:rPr>
        <w:drawing>
          <wp:inline distT="0" distB="0" distL="0" distR="0" wp14:anchorId="2C605D6E" wp14:editId="07ED1F41">
            <wp:extent cx="5457139" cy="8430768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bilaga_avtal_översik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139" cy="843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85F" w:rsidRDefault="00BC485F" w:rsidP="00BC485F">
      <w:pPr>
        <w:rPr>
          <w:b/>
        </w:rPr>
      </w:pPr>
      <w:r>
        <w:rPr>
          <w:b/>
        </w:rPr>
        <w:br w:type="page"/>
      </w:r>
    </w:p>
    <w:p w:rsidR="00BC485F" w:rsidRDefault="00BC485F" w:rsidP="00BC485F">
      <w:pPr>
        <w:spacing w:after="0"/>
        <w:ind w:left="357"/>
        <w:rPr>
          <w:b/>
        </w:rPr>
      </w:pPr>
      <w:r w:rsidRPr="00AD7141">
        <w:rPr>
          <w:b/>
        </w:rPr>
        <w:lastRenderedPageBreak/>
        <w:t xml:space="preserve">Bilaga </w:t>
      </w:r>
      <w:r>
        <w:rPr>
          <w:b/>
        </w:rPr>
        <w:t>2</w:t>
      </w:r>
      <w:r w:rsidRPr="00AD7141">
        <w:rPr>
          <w:b/>
        </w:rPr>
        <w:t xml:space="preserve">, </w:t>
      </w:r>
      <w:r>
        <w:rPr>
          <w:b/>
        </w:rPr>
        <w:t>avtalssträckor utmed Sularpsbäcken</w:t>
      </w:r>
      <w:r w:rsidR="009A3FE5">
        <w:rPr>
          <w:b/>
        </w:rPr>
        <w:t>, Flyinge 2:2</w:t>
      </w:r>
    </w:p>
    <w:p w:rsidR="00BC485F" w:rsidRDefault="00BC485F" w:rsidP="00BC485F">
      <w:pPr>
        <w:spacing w:after="0"/>
        <w:ind w:left="357"/>
      </w:pPr>
      <w:r>
        <w:rPr>
          <w:noProof/>
          <w:lang w:eastAsia="sv-SE"/>
        </w:rPr>
        <w:drawing>
          <wp:inline distT="0" distB="0" distL="0" distR="0">
            <wp:extent cx="5457139" cy="8430768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bilaga_avtal_Flyinge2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139" cy="843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77F" w:rsidRDefault="0066077F" w:rsidP="00BC485F"/>
    <w:sectPr w:rsidR="0066077F" w:rsidSect="006413D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D48" w:rsidRDefault="00966D48" w:rsidP="009745AE">
      <w:pPr>
        <w:spacing w:after="0" w:line="240" w:lineRule="auto"/>
      </w:pPr>
      <w:r>
        <w:separator/>
      </w:r>
    </w:p>
  </w:endnote>
  <w:endnote w:type="continuationSeparator" w:id="0">
    <w:p w:rsidR="00966D48" w:rsidRDefault="00966D48" w:rsidP="00974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103" w:rsidRDefault="00D02103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D48" w:rsidRDefault="00966D48" w:rsidP="009745AE">
      <w:pPr>
        <w:spacing w:after="0" w:line="240" w:lineRule="auto"/>
      </w:pPr>
      <w:r>
        <w:separator/>
      </w:r>
    </w:p>
  </w:footnote>
  <w:footnote w:type="continuationSeparator" w:id="0">
    <w:p w:rsidR="00966D48" w:rsidRDefault="00966D48" w:rsidP="00974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5AE" w:rsidRDefault="009745AE">
    <w:pPr>
      <w:pStyle w:val="Sidhuvud"/>
    </w:pPr>
    <w:r>
      <w:tab/>
      <w:t xml:space="preserve">Sid </w:t>
    </w:r>
    <w:r w:rsidR="006413DA">
      <w:fldChar w:fldCharType="begin"/>
    </w:r>
    <w:r>
      <w:instrText>PAGE   \* MERGEFORMAT</w:instrText>
    </w:r>
    <w:r w:rsidR="006413DA">
      <w:fldChar w:fldCharType="separate"/>
    </w:r>
    <w:r w:rsidR="00465689">
      <w:rPr>
        <w:noProof/>
      </w:rPr>
      <w:t>1</w:t>
    </w:r>
    <w:r w:rsidR="006413DA">
      <w:fldChar w:fldCharType="end"/>
    </w:r>
    <w:r>
      <w:t xml:space="preserve"> (</w:t>
    </w:r>
    <w:r w:rsidR="00FF0FE6">
      <w:t>4</w:t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D0106"/>
    <w:multiLevelType w:val="hybridMultilevel"/>
    <w:tmpl w:val="AD2CE37C"/>
    <w:lvl w:ilvl="0" w:tplc="2FAC5B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A02327"/>
    <w:multiLevelType w:val="hybridMultilevel"/>
    <w:tmpl w:val="7834FD3C"/>
    <w:lvl w:ilvl="0" w:tplc="2FAC5B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22416F"/>
    <w:multiLevelType w:val="hybridMultilevel"/>
    <w:tmpl w:val="64382666"/>
    <w:lvl w:ilvl="0" w:tplc="2FAC5B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6A2CF8"/>
    <w:multiLevelType w:val="hybridMultilevel"/>
    <w:tmpl w:val="D8A6DDBA"/>
    <w:lvl w:ilvl="0" w:tplc="2FAC5B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4D32BA"/>
    <w:multiLevelType w:val="hybridMultilevel"/>
    <w:tmpl w:val="9412F2CC"/>
    <w:lvl w:ilvl="0" w:tplc="041D0017">
      <w:start w:val="1"/>
      <w:numFmt w:val="lowerLetter"/>
      <w:lvlText w:val="%1)"/>
      <w:lvlJc w:val="left"/>
      <w:pPr>
        <w:ind w:left="1664" w:hanging="360"/>
      </w:pPr>
    </w:lvl>
    <w:lvl w:ilvl="1" w:tplc="041D0019" w:tentative="1">
      <w:start w:val="1"/>
      <w:numFmt w:val="lowerLetter"/>
      <w:lvlText w:val="%2."/>
      <w:lvlJc w:val="left"/>
      <w:pPr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5">
    <w:nsid w:val="7F4710BE"/>
    <w:multiLevelType w:val="hybridMultilevel"/>
    <w:tmpl w:val="F688608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07B"/>
    <w:rsid w:val="00006C5F"/>
    <w:rsid w:val="00015A7A"/>
    <w:rsid w:val="0005461E"/>
    <w:rsid w:val="00064F9D"/>
    <w:rsid w:val="00084D47"/>
    <w:rsid w:val="000A27E7"/>
    <w:rsid w:val="000B6196"/>
    <w:rsid w:val="000C410E"/>
    <w:rsid w:val="000D2E45"/>
    <w:rsid w:val="000F0041"/>
    <w:rsid w:val="001237E2"/>
    <w:rsid w:val="001356F0"/>
    <w:rsid w:val="00143C99"/>
    <w:rsid w:val="0017628F"/>
    <w:rsid w:val="0019358D"/>
    <w:rsid w:val="001A5834"/>
    <w:rsid w:val="001C359C"/>
    <w:rsid w:val="001E34AF"/>
    <w:rsid w:val="001F037F"/>
    <w:rsid w:val="001F7961"/>
    <w:rsid w:val="00227958"/>
    <w:rsid w:val="00270305"/>
    <w:rsid w:val="002B5DD0"/>
    <w:rsid w:val="002C2F82"/>
    <w:rsid w:val="002D0AA9"/>
    <w:rsid w:val="00323A85"/>
    <w:rsid w:val="003338BA"/>
    <w:rsid w:val="0035753F"/>
    <w:rsid w:val="00375D09"/>
    <w:rsid w:val="00383E7B"/>
    <w:rsid w:val="00391668"/>
    <w:rsid w:val="003C4126"/>
    <w:rsid w:val="003D6CE0"/>
    <w:rsid w:val="00401C23"/>
    <w:rsid w:val="00465689"/>
    <w:rsid w:val="0047434D"/>
    <w:rsid w:val="00485850"/>
    <w:rsid w:val="004C14ED"/>
    <w:rsid w:val="004C4874"/>
    <w:rsid w:val="004D33C7"/>
    <w:rsid w:val="004F0B0E"/>
    <w:rsid w:val="00513C93"/>
    <w:rsid w:val="00524F17"/>
    <w:rsid w:val="00551D98"/>
    <w:rsid w:val="005A1E70"/>
    <w:rsid w:val="005A622D"/>
    <w:rsid w:val="005B0908"/>
    <w:rsid w:val="005C38E0"/>
    <w:rsid w:val="00604448"/>
    <w:rsid w:val="006056A0"/>
    <w:rsid w:val="006413DA"/>
    <w:rsid w:val="006456D1"/>
    <w:rsid w:val="0066077F"/>
    <w:rsid w:val="00670069"/>
    <w:rsid w:val="006A57D0"/>
    <w:rsid w:val="006B0EF3"/>
    <w:rsid w:val="006B79B9"/>
    <w:rsid w:val="006C5581"/>
    <w:rsid w:val="006F22A6"/>
    <w:rsid w:val="006F3544"/>
    <w:rsid w:val="00702BB8"/>
    <w:rsid w:val="00704780"/>
    <w:rsid w:val="00716C89"/>
    <w:rsid w:val="0073728D"/>
    <w:rsid w:val="00743DAE"/>
    <w:rsid w:val="00751B43"/>
    <w:rsid w:val="00763287"/>
    <w:rsid w:val="00785D9B"/>
    <w:rsid w:val="007B0415"/>
    <w:rsid w:val="007D47AA"/>
    <w:rsid w:val="00821F57"/>
    <w:rsid w:val="00832088"/>
    <w:rsid w:val="00857A1F"/>
    <w:rsid w:val="0088607B"/>
    <w:rsid w:val="008B11E5"/>
    <w:rsid w:val="008C73B1"/>
    <w:rsid w:val="008F1D8E"/>
    <w:rsid w:val="009501B7"/>
    <w:rsid w:val="00966D48"/>
    <w:rsid w:val="009745AE"/>
    <w:rsid w:val="00987F8C"/>
    <w:rsid w:val="009969D1"/>
    <w:rsid w:val="009A3FE5"/>
    <w:rsid w:val="009A66F1"/>
    <w:rsid w:val="009B2087"/>
    <w:rsid w:val="00A03D7D"/>
    <w:rsid w:val="00A171C2"/>
    <w:rsid w:val="00A55EB4"/>
    <w:rsid w:val="00A71524"/>
    <w:rsid w:val="00A74D27"/>
    <w:rsid w:val="00A7696C"/>
    <w:rsid w:val="00A95A4B"/>
    <w:rsid w:val="00A96643"/>
    <w:rsid w:val="00AB2311"/>
    <w:rsid w:val="00AC3590"/>
    <w:rsid w:val="00AD41E1"/>
    <w:rsid w:val="00B0222C"/>
    <w:rsid w:val="00B6764D"/>
    <w:rsid w:val="00B67F02"/>
    <w:rsid w:val="00B90874"/>
    <w:rsid w:val="00B94B97"/>
    <w:rsid w:val="00B953CD"/>
    <w:rsid w:val="00B95D10"/>
    <w:rsid w:val="00BC485F"/>
    <w:rsid w:val="00BD47B3"/>
    <w:rsid w:val="00C129A8"/>
    <w:rsid w:val="00C54A0F"/>
    <w:rsid w:val="00C85240"/>
    <w:rsid w:val="00CA762A"/>
    <w:rsid w:val="00CD3386"/>
    <w:rsid w:val="00CE0F10"/>
    <w:rsid w:val="00CE774F"/>
    <w:rsid w:val="00CF5A8C"/>
    <w:rsid w:val="00D02103"/>
    <w:rsid w:val="00D11010"/>
    <w:rsid w:val="00D118E6"/>
    <w:rsid w:val="00D240D0"/>
    <w:rsid w:val="00D47BBE"/>
    <w:rsid w:val="00D56BAE"/>
    <w:rsid w:val="00DB15E7"/>
    <w:rsid w:val="00DB546A"/>
    <w:rsid w:val="00DC3F31"/>
    <w:rsid w:val="00DC4822"/>
    <w:rsid w:val="00DD4790"/>
    <w:rsid w:val="00E03A70"/>
    <w:rsid w:val="00E133FA"/>
    <w:rsid w:val="00E53E59"/>
    <w:rsid w:val="00E56C4F"/>
    <w:rsid w:val="00E8467D"/>
    <w:rsid w:val="00E92DE8"/>
    <w:rsid w:val="00ED520E"/>
    <w:rsid w:val="00ED5B73"/>
    <w:rsid w:val="00EE6E67"/>
    <w:rsid w:val="00F061B6"/>
    <w:rsid w:val="00F114C9"/>
    <w:rsid w:val="00F21C31"/>
    <w:rsid w:val="00F42A20"/>
    <w:rsid w:val="00F516D0"/>
    <w:rsid w:val="00F551C8"/>
    <w:rsid w:val="00F75CF2"/>
    <w:rsid w:val="00FD7B16"/>
    <w:rsid w:val="00FF0FE6"/>
    <w:rsid w:val="00FF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77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6077F"/>
    <w:pPr>
      <w:ind w:left="720"/>
    </w:pPr>
  </w:style>
  <w:style w:type="paragraph" w:styleId="Brdtext3">
    <w:name w:val="Body Text 3"/>
    <w:basedOn w:val="Normal"/>
    <w:link w:val="Brdtext3Char"/>
    <w:semiHidden/>
    <w:unhideWhenUsed/>
    <w:rsid w:val="00857A1F"/>
    <w:pPr>
      <w:spacing w:before="120" w:after="0" w:line="240" w:lineRule="auto"/>
    </w:pPr>
    <w:rPr>
      <w:rFonts w:ascii="Helvetica" w:eastAsia="Times New Roman" w:hAnsi="Helvetica" w:cs="Times New Roman"/>
      <w:sz w:val="18"/>
      <w:szCs w:val="20"/>
      <w:lang w:eastAsia="sv-SE"/>
    </w:rPr>
  </w:style>
  <w:style w:type="character" w:customStyle="1" w:styleId="Brdtext3Char">
    <w:name w:val="Brödtext 3 Char"/>
    <w:basedOn w:val="Standardstycketeckensnitt"/>
    <w:link w:val="Brdtext3"/>
    <w:semiHidden/>
    <w:rsid w:val="00857A1F"/>
    <w:rPr>
      <w:rFonts w:ascii="Helvetica" w:eastAsia="Times New Roman" w:hAnsi="Helvetica" w:cs="Times New Roman"/>
      <w:sz w:val="18"/>
      <w:szCs w:val="20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974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745AE"/>
  </w:style>
  <w:style w:type="paragraph" w:styleId="Sidfot">
    <w:name w:val="footer"/>
    <w:basedOn w:val="Normal"/>
    <w:link w:val="SidfotChar"/>
    <w:uiPriority w:val="99"/>
    <w:unhideWhenUsed/>
    <w:rsid w:val="00974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745AE"/>
  </w:style>
  <w:style w:type="paragraph" w:styleId="Ballongtext">
    <w:name w:val="Balloon Text"/>
    <w:basedOn w:val="Normal"/>
    <w:link w:val="BallongtextChar"/>
    <w:uiPriority w:val="99"/>
    <w:semiHidden/>
    <w:unhideWhenUsed/>
    <w:rsid w:val="00D02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021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77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6077F"/>
    <w:pPr>
      <w:ind w:left="720"/>
    </w:pPr>
  </w:style>
  <w:style w:type="paragraph" w:styleId="Brdtext3">
    <w:name w:val="Body Text 3"/>
    <w:basedOn w:val="Normal"/>
    <w:link w:val="Brdtext3Char"/>
    <w:semiHidden/>
    <w:unhideWhenUsed/>
    <w:rsid w:val="00857A1F"/>
    <w:pPr>
      <w:spacing w:before="120" w:after="0" w:line="240" w:lineRule="auto"/>
    </w:pPr>
    <w:rPr>
      <w:rFonts w:ascii="Helvetica" w:eastAsia="Times New Roman" w:hAnsi="Helvetica" w:cs="Times New Roman"/>
      <w:sz w:val="18"/>
      <w:szCs w:val="20"/>
      <w:lang w:eastAsia="sv-SE"/>
    </w:rPr>
  </w:style>
  <w:style w:type="character" w:customStyle="1" w:styleId="Brdtext3Char">
    <w:name w:val="Brödtext 3 Char"/>
    <w:basedOn w:val="Standardstycketeckensnitt"/>
    <w:link w:val="Brdtext3"/>
    <w:semiHidden/>
    <w:rsid w:val="00857A1F"/>
    <w:rPr>
      <w:rFonts w:ascii="Helvetica" w:eastAsia="Times New Roman" w:hAnsi="Helvetica" w:cs="Times New Roman"/>
      <w:sz w:val="18"/>
      <w:szCs w:val="20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974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745AE"/>
  </w:style>
  <w:style w:type="paragraph" w:styleId="Sidfot">
    <w:name w:val="footer"/>
    <w:basedOn w:val="Normal"/>
    <w:link w:val="SidfotChar"/>
    <w:uiPriority w:val="99"/>
    <w:unhideWhenUsed/>
    <w:rsid w:val="00974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745AE"/>
  </w:style>
  <w:style w:type="paragraph" w:styleId="Ballongtext">
    <w:name w:val="Balloon Text"/>
    <w:basedOn w:val="Normal"/>
    <w:link w:val="BallongtextChar"/>
    <w:uiPriority w:val="99"/>
    <w:semiHidden/>
    <w:unhideWhenUsed/>
    <w:rsid w:val="00D02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02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1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ALL\KAVL\Avtal_2013-05-22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Avtal_2013-05-22.dotx</Template>
  <TotalTime>10</TotalTime>
  <Pages>4</Pages>
  <Words>507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Lunds kommun</Company>
  <LinksUpToDate>false</LinksUpToDate>
  <CharactersWithSpaces>3190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Kalle Holmström</dc:creator>
  <cp:lastModifiedBy>Jonas Johansson</cp:lastModifiedBy>
  <cp:revision>5</cp:revision>
  <cp:lastPrinted>2015-12-22T14:10:00Z</cp:lastPrinted>
  <dcterms:created xsi:type="dcterms:W3CDTF">2016-01-13T12:45:00Z</dcterms:created>
  <dcterms:modified xsi:type="dcterms:W3CDTF">2016-01-13T12:54:00Z</dcterms:modified>
</cp:coreProperties>
</file>